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8F400" w14:textId="691C9B4E" w:rsidR="0090410B" w:rsidRPr="0090410B" w:rsidRDefault="004B5B00" w:rsidP="0090410B">
      <w:pPr>
        <w:pStyle w:val="Titel"/>
      </w:pPr>
      <w:r>
        <w:t>Elternbrief-Vorlage</w:t>
      </w:r>
    </w:p>
    <w:p w14:paraId="32E5A314" w14:textId="77777777" w:rsidR="0090410B" w:rsidRPr="0090410B" w:rsidRDefault="0090410B" w:rsidP="0090410B"/>
    <w:p w14:paraId="6708A957" w14:textId="0AA3C562" w:rsidR="00741AB3" w:rsidRDefault="004B5B00" w:rsidP="00741AB3">
      <w:pPr>
        <w:pStyle w:val="berschrift2"/>
      </w:pPr>
      <w:r>
        <w:t>Hamburger Geschichten-Buch</w:t>
      </w:r>
    </w:p>
    <w:p w14:paraId="36754D58" w14:textId="4DA52A86" w:rsid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</w:rPr>
      </w:pPr>
      <w:r>
        <w:rPr>
          <w:rFonts w:ascii="á~Fœ˛" w:hAnsi="á~Fœ˛" w:cs="á~Fœ˛"/>
        </w:rPr>
        <w:tab/>
      </w:r>
      <w:r>
        <w:rPr>
          <w:rFonts w:ascii="á~Fœ˛" w:hAnsi="á~Fœ˛" w:cs="á~Fœ˛"/>
        </w:rPr>
        <w:tab/>
      </w:r>
      <w:r>
        <w:rPr>
          <w:rFonts w:ascii="á~Fœ˛" w:hAnsi="á~Fœ˛" w:cs="á~Fœ˛"/>
        </w:rPr>
        <w:tab/>
      </w:r>
      <w:r>
        <w:rPr>
          <w:rFonts w:ascii="á~Fœ˛" w:hAnsi="á~Fœ˛" w:cs="á~Fœ˛"/>
        </w:rPr>
        <w:tab/>
      </w:r>
      <w:r>
        <w:rPr>
          <w:rFonts w:ascii="á~Fœ˛" w:hAnsi="á~Fœ˛" w:cs="á~Fœ˛"/>
        </w:rPr>
        <w:tab/>
      </w:r>
      <w:r>
        <w:rPr>
          <w:rFonts w:ascii="á~Fœ˛" w:hAnsi="á~Fœ˛" w:cs="á~Fœ˛"/>
        </w:rPr>
        <w:tab/>
      </w:r>
      <w:r>
        <w:rPr>
          <w:rFonts w:ascii="á~Fœ˛" w:hAnsi="á~Fœ˛" w:cs="á~Fœ˛"/>
        </w:rPr>
        <w:tab/>
      </w:r>
      <w:r>
        <w:rPr>
          <w:rFonts w:ascii="á~Fœ˛" w:hAnsi="á~Fœ˛" w:cs="á~Fœ˛"/>
        </w:rPr>
        <w:tab/>
      </w:r>
      <w:r>
        <w:rPr>
          <w:rFonts w:ascii="á~Fœ˛" w:hAnsi="á~Fœ˛" w:cs="á~Fœ˛"/>
        </w:rPr>
        <w:tab/>
      </w:r>
      <w:r>
        <w:rPr>
          <w:rFonts w:ascii="á~Fœ˛" w:hAnsi="á~Fœ˛" w:cs="á~Fœ˛"/>
        </w:rPr>
        <w:t>(Datum)</w:t>
      </w:r>
    </w:p>
    <w:p w14:paraId="41E3F5A1" w14:textId="77777777" w:rsid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</w:rPr>
      </w:pPr>
    </w:p>
    <w:p w14:paraId="49DC3C07" w14:textId="77777777" w:rsid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</w:rPr>
      </w:pPr>
    </w:p>
    <w:p w14:paraId="4D25055B" w14:textId="61530B0F" w:rsidR="004B5B00" w:rsidRP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  <w:r w:rsidRPr="004B5B00">
        <w:rPr>
          <w:rFonts w:ascii="á~Fœ˛" w:hAnsi="á~Fœ˛" w:cs="á~Fœ˛"/>
          <w:sz w:val="22"/>
          <w:szCs w:val="22"/>
        </w:rPr>
        <w:t>Liebe Familien,</w:t>
      </w:r>
    </w:p>
    <w:p w14:paraId="204B4C7A" w14:textId="77777777" w:rsidR="004B5B00" w:rsidRP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  <w:r w:rsidRPr="004B5B00">
        <w:rPr>
          <w:rFonts w:ascii="á~Fœ˛" w:hAnsi="á~Fœ˛" w:cs="á~Fœ˛"/>
          <w:sz w:val="22"/>
          <w:szCs w:val="22"/>
        </w:rPr>
        <w:t>kommende Woche feiern wir in unserer Kita den Geschichtenfinder-Tag.</w:t>
      </w:r>
    </w:p>
    <w:p w14:paraId="03C1A4B0" w14:textId="20F7C2DE" w:rsidR="004B5B00" w:rsidRP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  <w:r w:rsidRPr="004B5B00">
        <w:rPr>
          <w:rFonts w:ascii="á~Fœ˛" w:hAnsi="á~Fœ˛" w:cs="á~Fœ˛"/>
          <w:sz w:val="22"/>
          <w:szCs w:val="22"/>
        </w:rPr>
        <w:t xml:space="preserve">An diesem Tag geht es um </w:t>
      </w:r>
      <w:proofErr w:type="spellStart"/>
      <w:r w:rsidRPr="004B5B00">
        <w:rPr>
          <w:rFonts w:ascii="á~Fœ˛" w:hAnsi="á~Fœ˛" w:cs="á~Fœ˛"/>
          <w:sz w:val="22"/>
          <w:szCs w:val="22"/>
        </w:rPr>
        <w:t>Bücher</w:t>
      </w:r>
      <w:proofErr w:type="spellEnd"/>
      <w:r w:rsidRPr="004B5B00">
        <w:rPr>
          <w:rFonts w:ascii="á~Fœ˛" w:hAnsi="á~Fœ˛" w:cs="á~Fœ˛"/>
          <w:sz w:val="22"/>
          <w:szCs w:val="22"/>
        </w:rPr>
        <w:t xml:space="preserve"> und Geschichten, und wir werden viel Spaß haben.</w:t>
      </w:r>
    </w:p>
    <w:p w14:paraId="5BFB8ED2" w14:textId="77777777" w:rsidR="004B5B00" w:rsidRP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</w:p>
    <w:p w14:paraId="36D7A88A" w14:textId="5CA2F5C3" w:rsidR="004B5B00" w:rsidRP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  <w:r w:rsidRPr="004B5B00">
        <w:rPr>
          <w:rFonts w:ascii="á~Fœ˛" w:hAnsi="á~Fœ˛" w:cs="á~Fœ˛"/>
          <w:sz w:val="22"/>
          <w:szCs w:val="22"/>
        </w:rPr>
        <w:t>Besonders wichtig ist an diesem Tag dieses Buch:</w:t>
      </w:r>
    </w:p>
    <w:p w14:paraId="72BB341F" w14:textId="04FB4233" w:rsid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</w:p>
    <w:p w14:paraId="36275407" w14:textId="376AD7B5" w:rsidR="004B5B00" w:rsidRPr="004B5B00" w:rsidRDefault="004B5B00" w:rsidP="004B5B00">
      <w:pPr>
        <w:autoSpaceDE w:val="0"/>
        <w:autoSpaceDN w:val="0"/>
        <w:adjustRightInd w:val="0"/>
        <w:spacing w:after="0" w:line="240" w:lineRule="auto"/>
        <w:jc w:val="center"/>
        <w:rPr>
          <w:rFonts w:ascii="á~Fœ˛" w:hAnsi="á~Fœ˛" w:cs="á~Fœ˛"/>
          <w:sz w:val="22"/>
          <w:szCs w:val="22"/>
        </w:rPr>
      </w:pPr>
      <w:r>
        <w:rPr>
          <w:rFonts w:ascii="á~Fœ˛" w:hAnsi="á~Fœ˛" w:cs="á~Fœ˛"/>
          <w:noProof/>
          <w:sz w:val="22"/>
          <w:szCs w:val="22"/>
        </w:rPr>
        <w:drawing>
          <wp:inline distT="0" distB="0" distL="0" distR="0" wp14:anchorId="18E21319" wp14:editId="3F57C4D9">
            <wp:extent cx="1624330" cy="1994677"/>
            <wp:effectExtent l="0" t="0" r="127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1484" cy="200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913A" w14:textId="77777777" w:rsidR="004B5B00" w:rsidRP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</w:p>
    <w:p w14:paraId="7C23EBC8" w14:textId="77777777" w:rsid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</w:p>
    <w:p w14:paraId="0A697D3E" w14:textId="25279FA3" w:rsidR="004B5B00" w:rsidRP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  <w:r w:rsidRPr="004B5B00">
        <w:rPr>
          <w:rFonts w:ascii="á~Fœ˛" w:hAnsi="á~Fœ˛" w:cs="á~Fœ˛"/>
          <w:sz w:val="22"/>
          <w:szCs w:val="22"/>
        </w:rPr>
        <w:t>Ihr Kind hat es beim Vorstellungsgespräch in der Grundschule geschenkt bekommen.</w:t>
      </w:r>
    </w:p>
    <w:p w14:paraId="27DD8BB3" w14:textId="77777777" w:rsid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color w:val="FF1A1A"/>
          <w:sz w:val="22"/>
          <w:szCs w:val="22"/>
        </w:rPr>
      </w:pPr>
    </w:p>
    <w:p w14:paraId="0BF67577" w14:textId="28DFAC31" w:rsidR="004B5B00" w:rsidRP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b/>
          <w:bCs/>
          <w:sz w:val="22"/>
          <w:szCs w:val="22"/>
        </w:rPr>
      </w:pPr>
      <w:r w:rsidRPr="004B5B00">
        <w:rPr>
          <w:rFonts w:ascii="á~Fœ˛" w:hAnsi="á~Fœ˛" w:cs="á~Fœ˛"/>
          <w:b/>
          <w:bCs/>
          <w:sz w:val="22"/>
          <w:szCs w:val="22"/>
        </w:rPr>
        <w:t>Bitte geben Sie Ihrem Kind am __________________________ dieses Buch mit in die Kita!</w:t>
      </w:r>
    </w:p>
    <w:p w14:paraId="6AD6962B" w14:textId="77777777" w:rsid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</w:p>
    <w:p w14:paraId="090EF383" w14:textId="77777777" w:rsid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</w:p>
    <w:p w14:paraId="090503B7" w14:textId="454BD3F3" w:rsidR="004B5B00" w:rsidRP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  <w:r w:rsidRPr="004B5B00">
        <w:rPr>
          <w:rFonts w:ascii="á~Fœ˛" w:hAnsi="á~Fœ˛" w:cs="á~Fœ˛"/>
          <w:sz w:val="22"/>
          <w:szCs w:val="22"/>
        </w:rPr>
        <w:t xml:space="preserve">Wir brauchen es </w:t>
      </w:r>
      <w:proofErr w:type="spellStart"/>
      <w:r w:rsidRPr="004B5B00">
        <w:rPr>
          <w:rFonts w:ascii="á~Fœ˛" w:hAnsi="á~Fœ˛" w:cs="á~Fœ˛"/>
          <w:sz w:val="22"/>
          <w:szCs w:val="22"/>
        </w:rPr>
        <w:t>für</w:t>
      </w:r>
      <w:proofErr w:type="spellEnd"/>
      <w:r w:rsidRPr="004B5B00">
        <w:rPr>
          <w:rFonts w:ascii="á~Fœ˛" w:hAnsi="á~Fœ˛" w:cs="á~Fœ˛"/>
          <w:sz w:val="22"/>
          <w:szCs w:val="22"/>
        </w:rPr>
        <w:t xml:space="preserve"> den Geschichtenfinder-Tag.</w:t>
      </w:r>
    </w:p>
    <w:p w14:paraId="206C40C6" w14:textId="77777777" w:rsidR="004B5B00" w:rsidRP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  <w:r w:rsidRPr="004B5B00">
        <w:rPr>
          <w:rFonts w:ascii="á~Fœ˛" w:hAnsi="á~Fœ˛" w:cs="á~Fœ˛"/>
          <w:sz w:val="22"/>
          <w:szCs w:val="22"/>
        </w:rPr>
        <w:t>Vorne auf dem Buch ist ein weißes Feld. Dort darf Ihr Kind seinen Namen draufschreiben.</w:t>
      </w:r>
    </w:p>
    <w:p w14:paraId="73FDB5BB" w14:textId="77777777" w:rsidR="004B5B00" w:rsidRP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  <w:r w:rsidRPr="004B5B00">
        <w:rPr>
          <w:rFonts w:ascii="á~Fœ˛" w:hAnsi="á~Fœ˛" w:cs="á~Fœ˛"/>
          <w:sz w:val="22"/>
          <w:szCs w:val="22"/>
        </w:rPr>
        <w:t>Vielleicht mit Ihrer Hilfe. Dann kann das Buch nicht verwechselt werden.</w:t>
      </w:r>
    </w:p>
    <w:p w14:paraId="6731C3E9" w14:textId="1DA0A117" w:rsid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  <w:r w:rsidRPr="004B5B00">
        <w:rPr>
          <w:rFonts w:ascii="á~Fœ˛" w:hAnsi="á~Fœ˛" w:cs="á~Fœ˛"/>
          <w:sz w:val="22"/>
          <w:szCs w:val="22"/>
        </w:rPr>
        <w:t>Wenn Sie das Buch nicht finden können, sagen Sie bitte Bescheid oder schreiben Sie einen Zettel.</w:t>
      </w:r>
    </w:p>
    <w:p w14:paraId="3650A12F" w14:textId="77777777" w:rsidR="004B5B00" w:rsidRP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</w:p>
    <w:p w14:paraId="7B35C0F2" w14:textId="4E4459E5" w:rsid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  <w:r w:rsidRPr="004B5B00">
        <w:rPr>
          <w:rFonts w:ascii="á~Fœ˛" w:hAnsi="á~Fœ˛" w:cs="á~Fœ˛"/>
          <w:sz w:val="22"/>
          <w:szCs w:val="22"/>
        </w:rPr>
        <w:t xml:space="preserve">Herzliche </w:t>
      </w:r>
      <w:proofErr w:type="spellStart"/>
      <w:r w:rsidRPr="004B5B00">
        <w:rPr>
          <w:rFonts w:ascii="á~Fœ˛" w:hAnsi="á~Fœ˛" w:cs="á~Fœ˛"/>
          <w:sz w:val="22"/>
          <w:szCs w:val="22"/>
        </w:rPr>
        <w:t>Grüße</w:t>
      </w:r>
      <w:proofErr w:type="spellEnd"/>
      <w:r w:rsidRPr="004B5B00">
        <w:rPr>
          <w:rFonts w:ascii="á~Fœ˛" w:hAnsi="á~Fœ˛" w:cs="á~Fœ˛"/>
          <w:sz w:val="22"/>
          <w:szCs w:val="22"/>
        </w:rPr>
        <w:t>, Ihre</w:t>
      </w:r>
    </w:p>
    <w:p w14:paraId="2F398D85" w14:textId="4DF6ED4D" w:rsid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</w:p>
    <w:p w14:paraId="14FA6F7A" w14:textId="77777777" w:rsidR="004B5B00" w:rsidRPr="004B5B00" w:rsidRDefault="004B5B00" w:rsidP="004B5B00">
      <w:pPr>
        <w:autoSpaceDE w:val="0"/>
        <w:autoSpaceDN w:val="0"/>
        <w:adjustRightInd w:val="0"/>
        <w:spacing w:after="0" w:line="240" w:lineRule="auto"/>
        <w:rPr>
          <w:rFonts w:ascii="á~Fœ˛" w:hAnsi="á~Fœ˛" w:cs="á~Fœ˛"/>
          <w:sz w:val="22"/>
          <w:szCs w:val="22"/>
        </w:rPr>
      </w:pPr>
    </w:p>
    <w:p w14:paraId="6895AC00" w14:textId="2FB515AB" w:rsidR="000935B4" w:rsidRPr="004B5B00" w:rsidRDefault="004B5B00" w:rsidP="004B5B00">
      <w:pPr>
        <w:rPr>
          <w:sz w:val="22"/>
          <w:szCs w:val="22"/>
        </w:rPr>
      </w:pPr>
      <w:r w:rsidRPr="004B5B00">
        <w:rPr>
          <w:rFonts w:ascii="á~Fœ˛" w:hAnsi="á~Fœ˛" w:cs="á~Fœ˛"/>
          <w:sz w:val="22"/>
          <w:szCs w:val="22"/>
        </w:rPr>
        <w:t>(Unterschrift)</w:t>
      </w:r>
    </w:p>
    <w:p w14:paraId="50F46247" w14:textId="77777777" w:rsidR="00916568" w:rsidRPr="004B5B00" w:rsidRDefault="00916568" w:rsidP="00741AB3">
      <w:pPr>
        <w:rPr>
          <w:sz w:val="22"/>
          <w:szCs w:val="22"/>
        </w:rPr>
      </w:pPr>
    </w:p>
    <w:sectPr w:rsidR="00916568" w:rsidRPr="004B5B00" w:rsidSect="00741AB3">
      <w:headerReference w:type="default" r:id="rId8"/>
      <w:footerReference w:type="default" r:id="rId9"/>
      <w:pgSz w:w="11906" w:h="16838"/>
      <w:pgMar w:top="2127" w:right="1841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B642F2" w14:textId="77777777" w:rsidR="002F4154" w:rsidRDefault="002F4154" w:rsidP="00741AB3">
      <w:r>
        <w:separator/>
      </w:r>
    </w:p>
  </w:endnote>
  <w:endnote w:type="continuationSeparator" w:id="0">
    <w:p w14:paraId="502A0919" w14:textId="77777777" w:rsidR="002F4154" w:rsidRDefault="002F4154" w:rsidP="00741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-Bold">
    <w:altName w:val="Calibri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á~Fœ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D64FC" w14:textId="77777777" w:rsidR="0057430E" w:rsidRDefault="007D1EF6" w:rsidP="00741AB3">
    <w:pPr>
      <w:pStyle w:val="Fu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02E61D0B" wp14:editId="50F4E95D">
              <wp:simplePos x="0" y="0"/>
              <wp:positionH relativeFrom="column">
                <wp:posOffset>4274397</wp:posOffset>
              </wp:positionH>
              <wp:positionV relativeFrom="page">
                <wp:posOffset>10150475</wp:posOffset>
              </wp:positionV>
              <wp:extent cx="1421714" cy="311150"/>
              <wp:effectExtent l="0" t="0" r="7620" b="12700"/>
              <wp:wrapNone/>
              <wp:docPr id="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1714" cy="311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E4B4AA" w14:textId="77777777" w:rsidR="007D1EF6" w:rsidRPr="007D1EF6" w:rsidRDefault="00562361" w:rsidP="007D1EF6">
                          <w:pPr>
                            <w:jc w:val="right"/>
                            <w:rPr>
                              <w:color w:val="009EBC" w:themeColor="accent4"/>
                            </w:rPr>
                          </w:pPr>
                          <w:r w:rsidRPr="00562361">
                            <w:rPr>
                              <w:color w:val="009EBC" w:themeColor="accent4"/>
                            </w:rPr>
                            <w:fldChar w:fldCharType="begin"/>
                          </w:r>
                          <w:r w:rsidRPr="00562361">
                            <w:rPr>
                              <w:color w:val="009EBC" w:themeColor="accent4"/>
                            </w:rPr>
                            <w:instrText>PAGE   \* MERGEFORMAT</w:instrText>
                          </w:r>
                          <w:r w:rsidRPr="00562361">
                            <w:rPr>
                              <w:color w:val="009EBC" w:themeColor="accent4"/>
                            </w:rPr>
                            <w:fldChar w:fldCharType="separate"/>
                          </w:r>
                          <w:r w:rsidRPr="00562361">
                            <w:rPr>
                              <w:color w:val="009EBC" w:themeColor="accent4"/>
                            </w:rPr>
                            <w:t>1</w:t>
                          </w:r>
                          <w:r w:rsidRPr="00562361">
                            <w:rPr>
                              <w:color w:val="009EBC" w:themeColor="accent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2E61D0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6.55pt;margin-top:799.25pt;width:111.95pt;height:24.5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" filled="f" stroked="f">
              <v:textbox style="mso-fit-shape-to-text:t" inset="0,0,0,0">
                <w:txbxContent>
                  <w:p w14:paraId="46E4B4AA" w14:textId="77777777" w:rsidR="007D1EF6" w:rsidRPr="007D1EF6" w:rsidRDefault="00562361" w:rsidP="007D1EF6">
                    <w:pPr>
                      <w:jc w:val="right"/>
                      <w:rPr>
                        <w:color w:val="009EBC" w:themeColor="accent4"/>
                      </w:rPr>
                    </w:pPr>
                    <w:r w:rsidRPr="00562361">
                      <w:rPr>
                        <w:color w:val="009EBC" w:themeColor="accent4"/>
                      </w:rPr>
                      <w:fldChar w:fldCharType="begin"/>
                    </w:r>
                    <w:r w:rsidRPr="00562361">
                      <w:rPr>
                        <w:color w:val="009EBC" w:themeColor="accent4"/>
                      </w:rPr>
                      <w:instrText>PAGE   \* MERGEFORMAT</w:instrText>
                    </w:r>
                    <w:r w:rsidRPr="00562361">
                      <w:rPr>
                        <w:color w:val="009EBC" w:themeColor="accent4"/>
                      </w:rPr>
                      <w:fldChar w:fldCharType="separate"/>
                    </w:r>
                    <w:r w:rsidRPr="00562361">
                      <w:rPr>
                        <w:color w:val="009EBC" w:themeColor="accent4"/>
                      </w:rPr>
                      <w:t>1</w:t>
                    </w:r>
                    <w:r w:rsidRPr="00562361">
                      <w:rPr>
                        <w:color w:val="009EBC" w:themeColor="accent4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57430E">
      <w:rPr>
        <w:noProof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EA981BB" wp14:editId="27E2D7D3">
              <wp:simplePos x="0" y="0"/>
              <wp:positionH relativeFrom="column">
                <wp:posOffset>-459105</wp:posOffset>
              </wp:positionH>
              <wp:positionV relativeFrom="page">
                <wp:posOffset>10146241</wp:posOffset>
              </wp:positionV>
              <wp:extent cx="2081530" cy="311150"/>
              <wp:effectExtent l="0" t="0" r="6985" b="12700"/>
              <wp:wrapNone/>
              <wp:docPr id="1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1530" cy="311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AE7988" w14:textId="77777777" w:rsidR="0057430E" w:rsidRPr="007D1EF6" w:rsidRDefault="002F4154" w:rsidP="00741AB3">
                          <w:pPr>
                            <w:rPr>
                              <w:color w:val="009EBC" w:themeColor="accent4"/>
                            </w:rPr>
                          </w:pPr>
                          <w:sdt>
                            <w:sdtPr>
                              <w:rPr>
                                <w:color w:val="009EBC" w:themeColor="accent4"/>
                              </w:rPr>
                              <w:alias w:val="Veröffentlichungsdatum"/>
                              <w:tag w:val=""/>
                              <w:id w:val="1614557362"/>
                              <w:placeholder>
                                <w:docPart w:val="C49F52BD23BAE74CBEF27FBE2FBA0E77"/>
                              </w:placeholder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lid w:val="de-DE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562361" w:rsidRPr="007D1EF6">
                                <w:rPr>
                                  <w:rStyle w:val="Platzhaltertext"/>
                                  <w:color w:val="009EBC" w:themeColor="accent4"/>
                                </w:rPr>
                                <w:t>[Veröffentlichungsdatum]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EA981BB" id="_x0000_s1028" type="#_x0000_t202" style="position:absolute;margin-left:-36.15pt;margin-top:798.9pt;width:163.9pt;height:24.5pt;z-index:-2516541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" filled="f" stroked="f">
              <v:textbox style="mso-fit-shape-to-text:t" inset="0,0,0,0">
                <w:txbxContent>
                  <w:p w14:paraId="79AE7988" w14:textId="77777777" w:rsidR="0057430E" w:rsidRPr="007D1EF6" w:rsidRDefault="002F4154" w:rsidP="00741AB3">
                    <w:pPr>
                      <w:rPr>
                        <w:color w:val="009EBC" w:themeColor="accent4"/>
                      </w:rPr>
                    </w:pPr>
                    <w:sdt>
                      <w:sdtPr>
                        <w:rPr>
                          <w:color w:val="009EBC" w:themeColor="accent4"/>
                        </w:rPr>
                        <w:alias w:val="Veröffentlichungsdatum"/>
                        <w:tag w:val=""/>
                        <w:id w:val="1614557362"/>
                        <w:placeholder>
                          <w:docPart w:val="C49F52BD23BAE74CBEF27FBE2FBA0E77"/>
                        </w:placeholder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lid w:val="de-DE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562361" w:rsidRPr="007D1EF6">
                          <w:rPr>
                            <w:rStyle w:val="Platzhaltertext"/>
                            <w:color w:val="009EBC" w:themeColor="accent4"/>
                          </w:rPr>
                          <w:t>[Veröffentlichungsdatum]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1A5E27" w14:textId="77777777" w:rsidR="002F4154" w:rsidRDefault="002F4154" w:rsidP="00741AB3">
      <w:r>
        <w:separator/>
      </w:r>
    </w:p>
  </w:footnote>
  <w:footnote w:type="continuationSeparator" w:id="0">
    <w:p w14:paraId="00A4999F" w14:textId="77777777" w:rsidR="002F4154" w:rsidRDefault="002F4154" w:rsidP="00741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77DA5" w14:textId="77777777" w:rsidR="004E65BB" w:rsidRDefault="000A6176" w:rsidP="00741AB3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0" wp14:anchorId="29435114" wp14:editId="168A3E51">
          <wp:simplePos x="0" y="0"/>
          <wp:positionH relativeFrom="page">
            <wp:posOffset>0</wp:posOffset>
          </wp:positionH>
          <wp:positionV relativeFrom="margin">
            <wp:posOffset>-1343448</wp:posOffset>
          </wp:positionV>
          <wp:extent cx="7577455" cy="10716895"/>
          <wp:effectExtent l="0" t="0" r="4445" b="8255"/>
          <wp:wrapNone/>
          <wp:docPr id="16" name="Grafik 16" descr="Ein Bild, das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7455" cy="1071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08558EE" wp14:editId="26B18272">
              <wp:simplePos x="0" y="0"/>
              <wp:positionH relativeFrom="column">
                <wp:posOffset>-452755</wp:posOffset>
              </wp:positionH>
              <wp:positionV relativeFrom="page">
                <wp:posOffset>663575</wp:posOffset>
              </wp:positionV>
              <wp:extent cx="2081530" cy="311150"/>
              <wp:effectExtent l="0" t="0" r="6985" b="1270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1530" cy="311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7E7AEA" w14:textId="18836D0D" w:rsidR="000A6176" w:rsidRDefault="000A6176" w:rsidP="00741AB3">
                          <w:r w:rsidRPr="008E2EA9">
                            <w:rPr>
                              <w:rStyle w:val="berschrift1Zchn"/>
                            </w:rPr>
                            <w:t>Buchstart 4½</w:t>
                          </w:r>
                          <w:r>
                            <w:rPr>
                              <w:color w:val="E63527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8558E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65pt;margin-top:52.25pt;width:163.9pt;height:24.5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" filled="f" stroked="f">
              <v:textbox style="mso-fit-shape-to-text:t" inset="0,0,0,0">
                <w:txbxContent>
                  <w:p w14:paraId="447E7AEA" w14:textId="18836D0D" w:rsidR="000A6176" w:rsidRDefault="000A6176" w:rsidP="00741AB3">
                    <w:r w:rsidRPr="008E2EA9">
                      <w:rPr>
                        <w:rStyle w:val="berschrift1Zchn"/>
                      </w:rPr>
                      <w:t>Buchstart 4½</w:t>
                    </w:r>
                    <w:r>
                      <w:rPr>
                        <w:color w:val="E63527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32BE8"/>
    <w:multiLevelType w:val="hybridMultilevel"/>
    <w:tmpl w:val="6554A768"/>
    <w:lvl w:ilvl="0" w:tplc="03A8C28E">
      <w:start w:val="1"/>
      <w:numFmt w:val="decimal"/>
      <w:pStyle w:val="Listenabsatz"/>
      <w:lvlText w:val="%1. "/>
      <w:lvlJc w:val="left"/>
      <w:pPr>
        <w:ind w:left="360" w:hanging="360"/>
      </w:pPr>
      <w:rPr>
        <w:rFonts w:ascii="OpenSans" w:hAnsi="OpenSans" w:hint="default"/>
        <w:b/>
        <w:i w:val="0"/>
        <w:color w:val="00A2CC"/>
        <w:sz w:val="1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D7AAC"/>
    <w:multiLevelType w:val="hybridMultilevel"/>
    <w:tmpl w:val="B6F67B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D6E6D3A4">
      <w:start w:val="1"/>
      <w:numFmt w:val="lowerLetter"/>
      <w:lvlText w:val="%2."/>
      <w:lvlJc w:val="left"/>
      <w:pPr>
        <w:ind w:left="1440" w:hanging="360"/>
      </w:pPr>
      <w:rPr>
        <w:rFonts w:ascii="OpenSans-Bold" w:hAnsi="OpenSans-Bold" w:cs="OpenSans-Bold" w:hint="default"/>
        <w:b/>
        <w:color w:val="009FBC"/>
      </w:rPr>
    </w:lvl>
    <w:lvl w:ilvl="2" w:tplc="1C02D784">
      <w:start w:val="1"/>
      <w:numFmt w:val="bullet"/>
      <w:lvlText w:val="•"/>
      <w:lvlJc w:val="left"/>
      <w:pPr>
        <w:ind w:left="2340" w:hanging="360"/>
      </w:pPr>
      <w:rPr>
        <w:rFonts w:ascii="OpenSans-Bold" w:eastAsiaTheme="minorHAnsi" w:hAnsi="OpenSans-Bold" w:cs="OpenSans-Bold" w:hint="default"/>
        <w:b/>
        <w:color w:val="009FBC"/>
      </w:rPr>
    </w:lvl>
    <w:lvl w:ilvl="3" w:tplc="1A6E6DD6">
      <w:start w:val="2"/>
      <w:numFmt w:val="bullet"/>
      <w:lvlText w:val=""/>
      <w:lvlJc w:val="left"/>
      <w:pPr>
        <w:ind w:left="2880" w:hanging="360"/>
      </w:pPr>
      <w:rPr>
        <w:rFonts w:ascii="Wingdings" w:eastAsiaTheme="minorHAnsi" w:hAnsi="Wingdings" w:cs="OpenSans-Bold" w:hint="default"/>
        <w:b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34273"/>
    <w:multiLevelType w:val="hybridMultilevel"/>
    <w:tmpl w:val="D16A4A98"/>
    <w:lvl w:ilvl="0" w:tplc="1B48230C">
      <w:start w:val="1"/>
      <w:numFmt w:val="bullet"/>
      <w:pStyle w:val="UnnummerierteListe"/>
      <w:lvlText w:val="•"/>
      <w:lvlJc w:val="left"/>
      <w:pPr>
        <w:ind w:left="720" w:hanging="360"/>
      </w:pPr>
      <w:rPr>
        <w:rFonts w:ascii="OpenSans-Bold" w:eastAsiaTheme="minorHAnsi" w:hAnsi="OpenSans-Bold" w:cs="OpenSans-Bold" w:hint="default"/>
        <w:b/>
        <w:color w:val="009FB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512566"/>
    <w:multiLevelType w:val="hybridMultilevel"/>
    <w:tmpl w:val="F19EE03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758E6FE">
      <w:start w:val="1"/>
      <w:numFmt w:val="lowerLetter"/>
      <w:lvlText w:val="%2."/>
      <w:lvlJc w:val="left"/>
      <w:pPr>
        <w:ind w:left="1440" w:hanging="360"/>
      </w:pPr>
      <w:rPr>
        <w:rFonts w:ascii="OpenSans-Bold" w:hAnsi="OpenSans-Bold" w:cs="OpenSans-Bold" w:hint="default"/>
        <w:b/>
        <w:color w:val="009FBC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0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B00"/>
    <w:rsid w:val="000935B4"/>
    <w:rsid w:val="000A6176"/>
    <w:rsid w:val="00175A37"/>
    <w:rsid w:val="001E1BCB"/>
    <w:rsid w:val="00242A61"/>
    <w:rsid w:val="002B5BAC"/>
    <w:rsid w:val="002F4154"/>
    <w:rsid w:val="003D6A0D"/>
    <w:rsid w:val="004B5B00"/>
    <w:rsid w:val="004E65BB"/>
    <w:rsid w:val="004E7407"/>
    <w:rsid w:val="00562361"/>
    <w:rsid w:val="0057430E"/>
    <w:rsid w:val="00741AB3"/>
    <w:rsid w:val="007A39E4"/>
    <w:rsid w:val="007D1EF6"/>
    <w:rsid w:val="008E0777"/>
    <w:rsid w:val="008E2EA9"/>
    <w:rsid w:val="0090410B"/>
    <w:rsid w:val="00916568"/>
    <w:rsid w:val="00A539F6"/>
    <w:rsid w:val="00A82F5B"/>
    <w:rsid w:val="00B02D66"/>
    <w:rsid w:val="00BC2E47"/>
    <w:rsid w:val="00C25C0B"/>
    <w:rsid w:val="00CA3CC9"/>
    <w:rsid w:val="00EA4C64"/>
    <w:rsid w:val="00F9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6C3CC2"/>
  <w14:defaultImageDpi w14:val="32767"/>
  <w15:chartTrackingRefBased/>
  <w15:docId w15:val="{E5091BE2-35DD-2542-929D-2E3077323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41AB3"/>
    <w:pPr>
      <w:spacing w:line="312" w:lineRule="auto"/>
    </w:pPr>
    <w:rPr>
      <w:rFonts w:ascii="OpenSans" w:hAnsi="OpenSans" w:cs="OpenSans"/>
      <w:color w:val="000000"/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41AB3"/>
    <w:pPr>
      <w:autoSpaceDE w:val="0"/>
      <w:autoSpaceDN w:val="0"/>
      <w:adjustRightInd w:val="0"/>
      <w:spacing w:after="0"/>
      <w:outlineLvl w:val="0"/>
    </w:pPr>
    <w:rPr>
      <w:rFonts w:ascii="OpenSans-Bold" w:hAnsi="OpenSans-Bold" w:cs="OpenSans-Bold"/>
      <w:b/>
      <w:bCs/>
      <w:color w:val="E63527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41AB3"/>
    <w:pPr>
      <w:autoSpaceDE w:val="0"/>
      <w:autoSpaceDN w:val="0"/>
      <w:adjustRightInd w:val="0"/>
      <w:spacing w:after="0"/>
      <w:outlineLvl w:val="1"/>
    </w:pPr>
    <w:rPr>
      <w:rFonts w:ascii="OpenSans-Bold" w:hAnsi="OpenSans-Bold" w:cs="OpenSans-Bold"/>
      <w:b/>
      <w:bCs/>
      <w:color w:val="009FBC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E6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E65BB"/>
  </w:style>
  <w:style w:type="paragraph" w:styleId="Fuzeile">
    <w:name w:val="footer"/>
    <w:basedOn w:val="Standard"/>
    <w:link w:val="FuzeileZchn"/>
    <w:uiPriority w:val="99"/>
    <w:unhideWhenUsed/>
    <w:rsid w:val="004E6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E65BB"/>
  </w:style>
  <w:style w:type="character" w:styleId="Platzhaltertext">
    <w:name w:val="Placeholder Text"/>
    <w:basedOn w:val="Absatz-Standardschriftart"/>
    <w:uiPriority w:val="99"/>
    <w:semiHidden/>
    <w:rsid w:val="0057430E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41AB3"/>
    <w:rPr>
      <w:rFonts w:ascii="OpenSans-Bold" w:hAnsi="OpenSans-Bold" w:cs="OpenSans-Bold"/>
      <w:b/>
      <w:bCs/>
      <w:color w:val="E63527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41AB3"/>
    <w:rPr>
      <w:rFonts w:ascii="OpenSans-Bold" w:hAnsi="OpenSans-Bold" w:cs="OpenSans-Bold"/>
      <w:b/>
      <w:bCs/>
      <w:color w:val="009FBC"/>
      <w:sz w:val="20"/>
      <w:szCs w:val="20"/>
    </w:rPr>
  </w:style>
  <w:style w:type="paragraph" w:styleId="Listenabsatz">
    <w:name w:val="List Paragraph"/>
    <w:basedOn w:val="Standard"/>
    <w:link w:val="ListenabsatzZchn"/>
    <w:uiPriority w:val="34"/>
    <w:qFormat/>
    <w:rsid w:val="00175A37"/>
    <w:pPr>
      <w:numPr>
        <w:numId w:val="3"/>
      </w:numPr>
      <w:contextualSpacing/>
    </w:pPr>
  </w:style>
  <w:style w:type="paragraph" w:customStyle="1" w:styleId="UnnummerierteListe">
    <w:name w:val="Unnummerierte Liste"/>
    <w:basedOn w:val="Listenabsatz"/>
    <w:link w:val="UnnummerierteListeZchn"/>
    <w:qFormat/>
    <w:rsid w:val="000935B4"/>
    <w:pPr>
      <w:numPr>
        <w:numId w:val="4"/>
      </w:numPr>
      <w:ind w:left="357" w:hanging="357"/>
    </w:pPr>
  </w:style>
  <w:style w:type="paragraph" w:styleId="Titel">
    <w:name w:val="Title"/>
    <w:basedOn w:val="berschrift1"/>
    <w:next w:val="Standard"/>
    <w:link w:val="TitelZchn"/>
    <w:uiPriority w:val="10"/>
    <w:qFormat/>
    <w:rsid w:val="0090410B"/>
    <w:rPr>
      <w:sz w:val="30"/>
      <w:szCs w:val="3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0935B4"/>
    <w:rPr>
      <w:rFonts w:ascii="OpenSans" w:hAnsi="OpenSans" w:cs="OpenSans"/>
      <w:color w:val="000000"/>
      <w:sz w:val="18"/>
      <w:szCs w:val="18"/>
    </w:rPr>
  </w:style>
  <w:style w:type="character" w:customStyle="1" w:styleId="UnnummerierteListeZchn">
    <w:name w:val="Unnummerierte Liste Zchn"/>
    <w:basedOn w:val="ListenabsatzZchn"/>
    <w:link w:val="UnnummerierteListe"/>
    <w:rsid w:val="000935B4"/>
    <w:rPr>
      <w:rFonts w:ascii="OpenSans" w:hAnsi="OpenSans" w:cs="OpenSans"/>
      <w:color w:val="000000"/>
      <w:sz w:val="18"/>
      <w:szCs w:val="18"/>
    </w:rPr>
  </w:style>
  <w:style w:type="character" w:customStyle="1" w:styleId="TitelZchn">
    <w:name w:val="Titel Zchn"/>
    <w:basedOn w:val="Absatz-Standardschriftart"/>
    <w:link w:val="Titel"/>
    <w:uiPriority w:val="10"/>
    <w:rsid w:val="0090410B"/>
    <w:rPr>
      <w:rFonts w:ascii="OpenSans-Bold" w:hAnsi="OpenSans-Bold" w:cs="OpenSans-Bold"/>
      <w:b/>
      <w:bCs/>
      <w:color w:val="E63527"/>
      <w:sz w:val="30"/>
      <w:szCs w:val="30"/>
    </w:rPr>
  </w:style>
  <w:style w:type="character" w:styleId="Hyperlink">
    <w:name w:val="Hyperlink"/>
    <w:basedOn w:val="Absatz-Standardschriftart"/>
    <w:uiPriority w:val="99"/>
    <w:unhideWhenUsed/>
    <w:rsid w:val="00A539F6"/>
    <w:rPr>
      <w:color w:val="009EBC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539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H/Library/Group%20Containers/UBF8T346G9.Office/User%20Content.localized/Templates.localized/Buchstart%2041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49F52BD23BAE74CBEF27FBE2FBA0E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73E61A-C666-7640-9332-211E000C5025}"/>
      </w:docPartPr>
      <w:docPartBody>
        <w:p w:rsidR="00000000" w:rsidRDefault="00AF190E">
          <w:pPr>
            <w:pStyle w:val="C49F52BD23BAE74CBEF27FBE2FBA0E77"/>
          </w:pPr>
          <w:r w:rsidRPr="001E2397">
            <w:rPr>
              <w:rStyle w:val="Platzhalt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-Bold">
    <w:altName w:val="Calibri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á~Fœ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90E"/>
    <w:rsid w:val="00AF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C49F52BD23BAE74CBEF27FBE2FBA0E77">
    <w:name w:val="C49F52BD23BAE74CBEF27FBE2FBA0E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Buchstart 4 1/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53520"/>
      </a:accent1>
      <a:accent2>
        <a:srgbClr val="009EBC"/>
      </a:accent2>
      <a:accent3>
        <a:srgbClr val="E53520"/>
      </a:accent3>
      <a:accent4>
        <a:srgbClr val="009EBC"/>
      </a:accent4>
      <a:accent5>
        <a:srgbClr val="009EBC"/>
      </a:accent5>
      <a:accent6>
        <a:srgbClr val="009EBC"/>
      </a:accent6>
      <a:hlink>
        <a:srgbClr val="009EBC"/>
      </a:hlink>
      <a:folHlink>
        <a:srgbClr val="009EB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Buchstart 412.dotx</Template>
  <TotalTime>0</TotalTime>
  <Pages>1</Pages>
  <Words>110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Huber</dc:creator>
  <cp:keywords/>
  <dc:description/>
  <cp:lastModifiedBy>Annette Huber</cp:lastModifiedBy>
  <cp:revision>1</cp:revision>
  <dcterms:created xsi:type="dcterms:W3CDTF">2021-03-07T08:00:00Z</dcterms:created>
  <dcterms:modified xsi:type="dcterms:W3CDTF">2021-03-07T08:04:00Z</dcterms:modified>
</cp:coreProperties>
</file>